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52A2B3E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5414F9">
        <w:rPr>
          <w:kern w:val="3"/>
          <w:lang w:val="en-US" w:eastAsia="ar-SA"/>
        </w:rPr>
        <w:t>08.09.2026.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8603801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5414F9">
        <w:rPr>
          <w:b/>
          <w:bCs/>
          <w:kern w:val="3"/>
          <w:lang w:val="en-US" w:eastAsia="ar-SA"/>
        </w:rPr>
        <w:t xml:space="preserve"> </w:t>
      </w:r>
      <w:r w:rsidR="005414F9">
        <w:rPr>
          <w:b/>
          <w:bCs/>
          <w:kern w:val="3"/>
          <w:lang w:val="sr-Cyrl-RS" w:eastAsia="ar-SA"/>
        </w:rPr>
        <w:t>Услуга надзорног органа за ремонт индустријског колосека у Пискањи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0B95474" w:rsidR="00EC05A7" w:rsidRPr="005414F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5414F9">
        <w:rPr>
          <w:b/>
          <w:kern w:val="3"/>
          <w:lang w:val="sr-Cyrl-RS" w:eastAsia="ar-SA"/>
        </w:rPr>
        <w:t xml:space="preserve"> До 180.000,00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ED198C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5414F9">
        <w:rPr>
          <w:kern w:val="3"/>
          <w:lang w:val="sr-Cyrl-RS" w:eastAsia="ar-SA"/>
        </w:rPr>
        <w:t>10.09.2026.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BC21E30" w14:textId="6B160E9A" w:rsidR="005414F9" w:rsidRPr="00A3396B" w:rsidRDefault="005414F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Милан Пешић     063/113-45-73</w:t>
      </w:r>
    </w:p>
    <w:sectPr w:rsidR="005414F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2CFFA" w14:textId="77777777" w:rsidR="00D676EE" w:rsidRDefault="00D676EE">
      <w:r>
        <w:separator/>
      </w:r>
    </w:p>
  </w:endnote>
  <w:endnote w:type="continuationSeparator" w:id="0">
    <w:p w14:paraId="50F9830D" w14:textId="77777777" w:rsidR="00D676EE" w:rsidRDefault="00D67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EC51" w14:textId="77777777" w:rsidR="00D676EE" w:rsidRDefault="00D676EE">
      <w:r>
        <w:separator/>
      </w:r>
    </w:p>
  </w:footnote>
  <w:footnote w:type="continuationSeparator" w:id="0">
    <w:p w14:paraId="7357008A" w14:textId="77777777" w:rsidR="00D676EE" w:rsidRDefault="00D67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037190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77F41"/>
    <w:rsid w:val="0039006E"/>
    <w:rsid w:val="00434B37"/>
    <w:rsid w:val="004913EC"/>
    <w:rsid w:val="005414F9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A3396B"/>
    <w:rsid w:val="00C869B3"/>
    <w:rsid w:val="00CB64FA"/>
    <w:rsid w:val="00D409D4"/>
    <w:rsid w:val="00D676EE"/>
    <w:rsid w:val="00D772AC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2026-09-08T09:25:00Z</dcterms:modified>
</cp:coreProperties>
</file>